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6"/>
        </w:rPr>
      </w:pPr>
      <w:r w:rsidRPr="006D5CD9">
        <w:rPr>
          <w:rFonts w:ascii="Cambria" w:hAnsi="Cambria" w:cs="Cambria"/>
          <w:b/>
          <w:sz w:val="36"/>
        </w:rPr>
        <w:t>СЪРЦЕТО</w:t>
      </w:r>
      <w:r w:rsidRPr="006D5CD9">
        <w:rPr>
          <w:rFonts w:ascii="Mongolian Baiti" w:hAnsi="Mongolian Baiti" w:cs="Mongolian Baiti"/>
          <w:b/>
          <w:sz w:val="36"/>
        </w:rPr>
        <w:t xml:space="preserve"> </w:t>
      </w:r>
      <w:r w:rsidRPr="006D5CD9">
        <w:rPr>
          <w:rFonts w:ascii="Cambria" w:hAnsi="Cambria" w:cs="Cambria"/>
          <w:b/>
          <w:sz w:val="36"/>
        </w:rPr>
        <w:t>НА</w:t>
      </w:r>
      <w:r w:rsidRPr="006D5CD9">
        <w:rPr>
          <w:rFonts w:ascii="Mongolian Baiti" w:hAnsi="Mongolian Baiti" w:cs="Mongolian Baiti"/>
          <w:b/>
          <w:sz w:val="36"/>
        </w:rPr>
        <w:t xml:space="preserve"> </w:t>
      </w:r>
      <w:r w:rsidRPr="006D5CD9">
        <w:rPr>
          <w:rFonts w:ascii="Cambria" w:hAnsi="Cambria" w:cs="Cambria"/>
          <w:b/>
          <w:sz w:val="36"/>
        </w:rPr>
        <w:t>ВЯТЪРА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Лятна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нощ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е</w:t>
      </w:r>
      <w:r w:rsidRPr="006D5CD9">
        <w:rPr>
          <w:rFonts w:ascii="Mongolian Baiti" w:hAnsi="Mongolian Baiti" w:cs="Mongolian Baiti"/>
          <w:b/>
          <w:sz w:val="32"/>
        </w:rPr>
        <w:t>.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Мирише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море</w:t>
      </w:r>
      <w:r w:rsidRPr="006D5CD9">
        <w:rPr>
          <w:rFonts w:ascii="Mongolian Baiti" w:hAnsi="Mongolian Baiti" w:cs="Mongolian Baiti"/>
          <w:b/>
          <w:sz w:val="32"/>
        </w:rPr>
        <w:t>.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Вятър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топъл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гали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пак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="00C8348B">
        <w:rPr>
          <w:rFonts w:ascii="Cambria" w:hAnsi="Cambria" w:cs="Cambria"/>
          <w:b/>
          <w:sz w:val="32"/>
        </w:rPr>
        <w:t>нейни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рамене</w:t>
      </w:r>
      <w:r w:rsidRPr="006D5CD9">
        <w:rPr>
          <w:rFonts w:ascii="Mongolian Baiti" w:hAnsi="Mongolian Baiti" w:cs="Mongolian Baiti"/>
          <w:b/>
          <w:sz w:val="32"/>
        </w:rPr>
        <w:t>.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полъха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със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своя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допир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нежен</w:t>
      </w:r>
      <w:r w:rsidRPr="006D5CD9">
        <w:rPr>
          <w:rFonts w:ascii="Mongolian Baiti" w:hAnsi="Mongolian Baiti" w:cs="Mongolian Baiti"/>
          <w:b/>
          <w:sz w:val="32"/>
        </w:rPr>
        <w:t>,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обхожда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тихо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сякаш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небрежно</w:t>
      </w:r>
      <w:r w:rsidRPr="006D5CD9">
        <w:rPr>
          <w:rFonts w:ascii="Mongolian Baiti" w:hAnsi="Mongolian Baiti" w:cs="Mongolian Baiti"/>
          <w:b/>
          <w:sz w:val="32"/>
        </w:rPr>
        <w:t>,</w:t>
      </w:r>
    </w:p>
    <w:p w:rsidR="006D5CD9" w:rsidRPr="009E009C" w:rsidRDefault="006D5CD9" w:rsidP="006D5CD9">
      <w:pPr>
        <w:pStyle w:val="NoSpacing"/>
        <w:rPr>
          <w:rFonts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една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тъй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нежна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кожа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тутакси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не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може</w:t>
      </w:r>
      <w:r w:rsidR="009E009C">
        <w:rPr>
          <w:rFonts w:ascii="Mongolian Baiti" w:hAnsi="Mongolian Baiti" w:cs="Mongolian Baiti"/>
          <w:b/>
          <w:sz w:val="32"/>
        </w:rPr>
        <w:t>,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да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тръгне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тихо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пак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незабелязано</w:t>
      </w:r>
      <w:r w:rsidRPr="006D5CD9">
        <w:rPr>
          <w:rFonts w:ascii="Mongolian Baiti" w:hAnsi="Mongolian Baiti" w:cs="Mongolian Baiti"/>
          <w:b/>
          <w:sz w:val="32"/>
        </w:rPr>
        <w:t xml:space="preserve">, </w:t>
      </w:r>
      <w:r w:rsidRPr="006D5CD9">
        <w:rPr>
          <w:rFonts w:ascii="Cambria" w:hAnsi="Cambria" w:cs="Cambria"/>
          <w:b/>
          <w:sz w:val="32"/>
        </w:rPr>
        <w:t>самотно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във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този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летен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мрак</w:t>
      </w:r>
      <w:r w:rsidRPr="006D5CD9">
        <w:rPr>
          <w:rFonts w:ascii="Mongolian Baiti" w:hAnsi="Mongolian Baiti" w:cs="Mongolian Baiti"/>
          <w:b/>
          <w:sz w:val="32"/>
        </w:rPr>
        <w:t>.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кротко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сяда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до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топлото</w:t>
      </w:r>
      <w:r w:rsidR="009061D8">
        <w:rPr>
          <w:rFonts w:ascii="Mongolian Baiti" w:hAnsi="Mongolian Baiti" w:cs="Mongolian Baiti"/>
          <w:b/>
          <w:sz w:val="32"/>
        </w:rPr>
        <w:t xml:space="preserve"> </w:t>
      </w:r>
      <w:r w:rsidR="00C8348B">
        <w:rPr>
          <w:rFonts w:ascii="Cambria" w:hAnsi="Cambria" w:cs="Cambria"/>
          <w:b/>
          <w:sz w:val="32"/>
        </w:rPr>
        <w:t>й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тяло</w:t>
      </w:r>
      <w:r w:rsidRPr="006D5CD9">
        <w:rPr>
          <w:rFonts w:ascii="Mongolian Baiti" w:hAnsi="Mongolian Baiti" w:cs="Mongolian Baiti"/>
          <w:b/>
          <w:sz w:val="32"/>
        </w:rPr>
        <w:t>,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което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бе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от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слънцето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като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какао</w:t>
      </w:r>
      <w:r w:rsidRPr="006D5CD9">
        <w:rPr>
          <w:rFonts w:ascii="Mongolian Baiti" w:hAnsi="Mongolian Baiti" w:cs="Mongolian Baiti"/>
          <w:b/>
          <w:sz w:val="32"/>
        </w:rPr>
        <w:t>.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Приятел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верен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вятърът</w:t>
      </w:r>
      <w:r w:rsidRPr="00C8348B">
        <w:rPr>
          <w:rFonts w:ascii="Mongolian Baiti" w:hAnsi="Mongolian Baiti" w:cs="Mongolian Baiti"/>
          <w:b/>
          <w:sz w:val="32"/>
        </w:rPr>
        <w:t xml:space="preserve"> </w:t>
      </w:r>
      <w:r w:rsidR="00C8348B" w:rsidRPr="00C8348B">
        <w:rPr>
          <w:rFonts w:ascii="Cambria" w:hAnsi="Cambria" w:cs="Cambria"/>
          <w:b/>
          <w:sz w:val="32"/>
        </w:rPr>
        <w:t>й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бе</w:t>
      </w:r>
      <w:r w:rsidRPr="006D5CD9">
        <w:rPr>
          <w:rFonts w:ascii="Mongolian Baiti" w:hAnsi="Mongolian Baiti" w:cs="Mongolian Baiti"/>
          <w:b/>
          <w:sz w:val="32"/>
        </w:rPr>
        <w:t>.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Във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дни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нощи</w:t>
      </w:r>
      <w:r w:rsidRPr="006D5CD9">
        <w:rPr>
          <w:rFonts w:ascii="Mongolian Baiti" w:hAnsi="Mongolian Baiti" w:cs="Mongolian Baiti"/>
          <w:b/>
          <w:sz w:val="32"/>
        </w:rPr>
        <w:t>.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Но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той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не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ще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да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спре</w:t>
      </w:r>
      <w:r w:rsidRPr="006D5CD9">
        <w:rPr>
          <w:rFonts w:ascii="Mongolian Baiti" w:hAnsi="Mongolian Baiti" w:cs="Mongolian Baiti"/>
          <w:b/>
          <w:sz w:val="32"/>
        </w:rPr>
        <w:t>,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Да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търси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нея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за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да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разбере</w:t>
      </w:r>
      <w:r w:rsidRPr="006D5CD9">
        <w:rPr>
          <w:rFonts w:ascii="Mongolian Baiti" w:hAnsi="Mongolian Baiti" w:cs="Mongolian Baiti"/>
          <w:b/>
          <w:sz w:val="32"/>
        </w:rPr>
        <w:t>: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Обича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ли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го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тя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или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пък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не</w:t>
      </w:r>
      <w:r w:rsidRPr="006D5CD9">
        <w:rPr>
          <w:rFonts w:ascii="Mongolian Baiti" w:hAnsi="Mongolian Baiti" w:cs="Mongolian Baiti"/>
          <w:b/>
          <w:sz w:val="32"/>
        </w:rPr>
        <w:t>?!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Защото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даже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Вятъра</w:t>
      </w:r>
      <w:r w:rsidRPr="006D5CD9">
        <w:rPr>
          <w:rFonts w:ascii="Mongolian Baiti" w:hAnsi="Mongolian Baiti" w:cs="Mongolian Baiti"/>
          <w:b/>
          <w:sz w:val="32"/>
        </w:rPr>
        <w:t xml:space="preserve"> ,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  <w:r w:rsidRPr="006D5CD9">
        <w:rPr>
          <w:rFonts w:ascii="Cambria" w:hAnsi="Cambria" w:cs="Cambria"/>
          <w:b/>
          <w:sz w:val="32"/>
        </w:rPr>
        <w:t>и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той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има</w:t>
      </w:r>
      <w:r w:rsidRPr="006D5CD9">
        <w:rPr>
          <w:rFonts w:ascii="Mongolian Baiti" w:hAnsi="Mongolian Baiti" w:cs="Mongolian Baiti"/>
          <w:b/>
          <w:sz w:val="32"/>
        </w:rPr>
        <w:t xml:space="preserve"> </w:t>
      </w:r>
      <w:r w:rsidRPr="006D5CD9">
        <w:rPr>
          <w:rFonts w:ascii="Cambria" w:hAnsi="Cambria" w:cs="Cambria"/>
          <w:b/>
          <w:sz w:val="32"/>
        </w:rPr>
        <w:t>сърце</w:t>
      </w:r>
      <w:r w:rsidRPr="006D5CD9">
        <w:rPr>
          <w:rFonts w:ascii="Mongolian Baiti" w:hAnsi="Mongolian Baiti" w:cs="Mongolian Baiti"/>
          <w:b/>
          <w:sz w:val="32"/>
        </w:rPr>
        <w:t>!</w:t>
      </w: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</w:p>
    <w:p w:rsidR="006D5CD9" w:rsidRPr="006D5CD9" w:rsidRDefault="006D5CD9" w:rsidP="006D5CD9">
      <w:pPr>
        <w:pStyle w:val="NoSpacing"/>
        <w:rPr>
          <w:rFonts w:ascii="Mongolian Baiti" w:hAnsi="Mongolian Baiti" w:cs="Mongolian Baiti"/>
          <w:b/>
          <w:sz w:val="32"/>
        </w:rPr>
      </w:pPr>
    </w:p>
    <w:p w:rsidR="002A068F" w:rsidRDefault="002A068F" w:rsidP="00A95506">
      <w:pPr>
        <w:pStyle w:val="NoSpacing"/>
      </w:pPr>
    </w:p>
    <w:p w:rsidR="008D1944" w:rsidRDefault="008D1944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lastRenderedPageBreak/>
        <w:t>ЛЮБОВ КЪДЕ СИ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Любов къде си?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Във думи сладки, в прегръдки кратки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в минути жалки, във стаи малки,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в сълзи от радост, в момент на лудост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във допир нежен, така небрежен.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 xml:space="preserve">В червена роза . Но стъпваш боса 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по рани живи, дори бодливи.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Любов къде си?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Пак криеш се във тъмнината!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Не те е страх от самотата?!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Та ти Любов си!  Не Омраза!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За тебе пазя аз душата,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сърцето си и красотата.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Ръката моя ти хвани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 xml:space="preserve">във този здрач 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и с мен тръгни.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Върви не спирай,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 xml:space="preserve">Но чудя се : 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Дали припомняш си онези дни,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когато ме намери ти?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Любов къде си?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Защо си тук във тишината?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28"/>
        </w:rPr>
      </w:pPr>
      <w:r>
        <w:rPr>
          <w:rFonts w:ascii="Cambria" w:hAnsi="Cambria" w:cs="Cambria"/>
          <w:b/>
          <w:sz w:val="28"/>
        </w:rPr>
        <w:t>Знам криеш се от самотата!</w:t>
      </w:r>
    </w:p>
    <w:p w:rsidR="00D1300E" w:rsidRDefault="00D1300E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A95506">
      <w:pPr>
        <w:pStyle w:val="NoSpacing"/>
      </w:pPr>
    </w:p>
    <w:p w:rsidR="00D1300E" w:rsidRDefault="00D1300E" w:rsidP="00D1300E">
      <w:pPr>
        <w:rPr>
          <w:rFonts w:ascii="Mongolian Baiti" w:hAnsi="Mongolian Baiti" w:cs="Mongolian Baiti"/>
          <w:b/>
          <w:sz w:val="40"/>
        </w:rPr>
      </w:pPr>
      <w:r>
        <w:rPr>
          <w:rFonts w:ascii="Cambria" w:hAnsi="Cambria" w:cs="Cambria"/>
          <w:b/>
          <w:sz w:val="40"/>
        </w:rPr>
        <w:lastRenderedPageBreak/>
        <w:t>ДНИ</w:t>
      </w:r>
      <w:r>
        <w:rPr>
          <w:rFonts w:ascii="Mongolian Baiti" w:hAnsi="Mongolian Baiti" w:cs="Mongolian Baiti"/>
          <w:b/>
          <w:sz w:val="40"/>
        </w:rPr>
        <w:t xml:space="preserve"> </w:t>
      </w:r>
      <w:r>
        <w:rPr>
          <w:rFonts w:ascii="Cambria" w:hAnsi="Cambria" w:cs="Cambria"/>
          <w:b/>
          <w:sz w:val="40"/>
        </w:rPr>
        <w:t>ГОДИНИ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bookmarkStart w:id="0" w:name="_GoBack"/>
      <w:bookmarkEnd w:id="0"/>
      <w:r>
        <w:rPr>
          <w:rFonts w:ascii="Cambria" w:hAnsi="Cambria" w:cs="Cambria"/>
          <w:b/>
          <w:sz w:val="32"/>
        </w:rPr>
        <w:t>Отмина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ден</w:t>
      </w:r>
      <w:r w:rsidRPr="00D1300E">
        <w:rPr>
          <w:rFonts w:ascii="Cambria" w:hAnsi="Cambria" w:cs="Cambria"/>
          <w:b/>
          <w:sz w:val="32"/>
        </w:rPr>
        <w:t xml:space="preserve">, </w:t>
      </w:r>
      <w:r>
        <w:rPr>
          <w:rFonts w:ascii="Cambria" w:hAnsi="Cambria" w:cs="Cambria"/>
          <w:b/>
          <w:sz w:val="32"/>
        </w:rPr>
        <w:t>отмина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втори</w:t>
      </w:r>
      <w:r w:rsidRPr="00D1300E">
        <w:rPr>
          <w:rFonts w:ascii="Cambria" w:hAnsi="Cambria" w:cs="Cambria"/>
          <w:b/>
          <w:sz w:val="32"/>
        </w:rPr>
        <w:t>,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но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сякаш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кретат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грохнали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от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старост</w:t>
      </w:r>
      <w:r w:rsidRPr="00D1300E">
        <w:rPr>
          <w:rFonts w:ascii="Cambria" w:hAnsi="Cambria" w:cs="Cambria"/>
          <w:b/>
          <w:sz w:val="32"/>
        </w:rPr>
        <w:t xml:space="preserve"> 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изгубили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отдавна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прекрасната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си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младост</w:t>
      </w:r>
      <w:r w:rsidRPr="00D1300E">
        <w:rPr>
          <w:rFonts w:ascii="Cambria" w:hAnsi="Cambria" w:cs="Cambria"/>
          <w:b/>
          <w:sz w:val="32"/>
        </w:rPr>
        <w:t>.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Защо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не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литнат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бързо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като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птици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тъй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волно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безгрижно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в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синий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небосвод</w:t>
      </w:r>
      <w:r w:rsidRPr="00D1300E">
        <w:rPr>
          <w:rFonts w:ascii="Cambria" w:hAnsi="Cambria" w:cs="Cambria"/>
          <w:b/>
          <w:sz w:val="32"/>
        </w:rPr>
        <w:t>?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крачат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бавно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по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улиците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мрачни</w:t>
      </w:r>
      <w:r w:rsidRPr="00D1300E">
        <w:rPr>
          <w:rFonts w:ascii="Cambria" w:hAnsi="Cambria" w:cs="Cambria"/>
          <w:b/>
          <w:sz w:val="32"/>
        </w:rPr>
        <w:t xml:space="preserve"> 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безцелно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в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тоз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живот</w:t>
      </w:r>
      <w:r w:rsidRPr="00D1300E">
        <w:rPr>
          <w:rFonts w:ascii="Cambria" w:hAnsi="Cambria" w:cs="Cambria"/>
          <w:b/>
          <w:sz w:val="32"/>
        </w:rPr>
        <w:t>!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Минават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дните</w:t>
      </w:r>
      <w:r w:rsidRPr="00D1300E">
        <w:rPr>
          <w:rFonts w:ascii="Cambria" w:hAnsi="Cambria" w:cs="Cambria"/>
          <w:b/>
          <w:sz w:val="32"/>
        </w:rPr>
        <w:t xml:space="preserve">, </w:t>
      </w:r>
      <w:r>
        <w:rPr>
          <w:rFonts w:ascii="Cambria" w:hAnsi="Cambria" w:cs="Cambria"/>
          <w:b/>
          <w:sz w:val="32"/>
        </w:rPr>
        <w:t>но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са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тъй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безкрайни</w:t>
      </w:r>
      <w:r w:rsidRPr="00D1300E">
        <w:rPr>
          <w:rFonts w:ascii="Cambria" w:hAnsi="Cambria" w:cs="Cambria"/>
          <w:b/>
          <w:sz w:val="32"/>
        </w:rPr>
        <w:t>.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Без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вплетените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ни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ръце</w:t>
      </w:r>
      <w:r w:rsidRPr="00D1300E">
        <w:rPr>
          <w:rFonts w:ascii="Cambria" w:hAnsi="Cambria" w:cs="Cambria"/>
          <w:b/>
          <w:sz w:val="32"/>
        </w:rPr>
        <w:t xml:space="preserve">, </w:t>
      </w:r>
      <w:r>
        <w:rPr>
          <w:rFonts w:ascii="Cambria" w:hAnsi="Cambria" w:cs="Cambria"/>
          <w:b/>
          <w:sz w:val="32"/>
        </w:rPr>
        <w:t>без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твоето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лице</w:t>
      </w:r>
      <w:r w:rsidRPr="00D1300E">
        <w:rPr>
          <w:rFonts w:ascii="Cambria" w:hAnsi="Cambria" w:cs="Cambria"/>
          <w:b/>
          <w:sz w:val="32"/>
        </w:rPr>
        <w:t>.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Без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твойте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слънчеви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усмивки</w:t>
      </w:r>
      <w:r w:rsidRPr="00D1300E">
        <w:rPr>
          <w:rFonts w:ascii="Cambria" w:hAnsi="Cambria" w:cs="Cambria"/>
          <w:b/>
          <w:sz w:val="32"/>
        </w:rPr>
        <w:t xml:space="preserve"> 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ласките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ти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меки</w:t>
      </w:r>
      <w:r w:rsidRPr="00D1300E">
        <w:rPr>
          <w:rFonts w:ascii="Cambria" w:hAnsi="Cambria" w:cs="Cambria"/>
          <w:b/>
          <w:sz w:val="32"/>
        </w:rPr>
        <w:t>.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Едва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вкусили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от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плода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забранен</w:t>
      </w:r>
      <w:r w:rsidRPr="00D1300E">
        <w:rPr>
          <w:rFonts w:ascii="Cambria" w:hAnsi="Cambria" w:cs="Cambria"/>
          <w:b/>
          <w:sz w:val="32"/>
        </w:rPr>
        <w:t>,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хванаха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ни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дните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в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плен</w:t>
      </w:r>
      <w:r w:rsidRPr="00D1300E">
        <w:rPr>
          <w:rFonts w:ascii="Cambria" w:hAnsi="Cambria" w:cs="Cambria"/>
          <w:b/>
          <w:sz w:val="32"/>
        </w:rPr>
        <w:t>.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Пълзящи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унили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от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умора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измъчващи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тъй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силно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влюбените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хора!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Дни</w:t>
      </w:r>
      <w:r w:rsidRPr="00D1300E">
        <w:rPr>
          <w:rFonts w:ascii="Cambria" w:hAnsi="Cambria" w:cs="Cambria"/>
          <w:b/>
          <w:sz w:val="32"/>
        </w:rPr>
        <w:t xml:space="preserve"> – </w:t>
      </w:r>
      <w:r>
        <w:rPr>
          <w:rFonts w:ascii="Cambria" w:hAnsi="Cambria" w:cs="Cambria"/>
          <w:b/>
          <w:sz w:val="32"/>
        </w:rPr>
        <w:t>Години</w:t>
      </w:r>
      <w:r w:rsidRPr="00D1300E">
        <w:rPr>
          <w:rFonts w:ascii="Cambria" w:hAnsi="Cambria" w:cs="Cambria"/>
          <w:b/>
          <w:sz w:val="32"/>
        </w:rPr>
        <w:t>!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Това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са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те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за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нас</w:t>
      </w:r>
      <w:r w:rsidRPr="00D1300E">
        <w:rPr>
          <w:rFonts w:ascii="Cambria" w:hAnsi="Cambria" w:cs="Cambria"/>
          <w:b/>
          <w:sz w:val="32"/>
        </w:rPr>
        <w:t>.</w:t>
      </w:r>
    </w:p>
    <w:p w:rsidR="00D1300E" w:rsidRP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>
        <w:rPr>
          <w:rFonts w:ascii="Cambria" w:hAnsi="Cambria" w:cs="Cambria"/>
          <w:b/>
          <w:sz w:val="32"/>
        </w:rPr>
        <w:t>Ще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минат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и</w:t>
      </w:r>
      <w:r w:rsidRPr="00D1300E">
        <w:rPr>
          <w:rFonts w:ascii="Cambria" w:hAnsi="Cambria" w:cs="Cambria"/>
          <w:b/>
          <w:sz w:val="32"/>
        </w:rPr>
        <w:t xml:space="preserve"> </w:t>
      </w:r>
      <w:r>
        <w:rPr>
          <w:rFonts w:ascii="Cambria" w:hAnsi="Cambria" w:cs="Cambria"/>
          <w:b/>
          <w:sz w:val="32"/>
        </w:rPr>
        <w:t>отминат</w:t>
      </w:r>
    </w:p>
    <w:p w:rsidR="00D1300E" w:rsidRDefault="00D1300E" w:rsidP="00D1300E">
      <w:pPr>
        <w:pStyle w:val="NoSpacing"/>
        <w:rPr>
          <w:rFonts w:ascii="Cambria" w:hAnsi="Cambria" w:cs="Cambria"/>
          <w:b/>
          <w:sz w:val="32"/>
        </w:rPr>
      </w:pPr>
      <w:r w:rsidRPr="00D1300E">
        <w:rPr>
          <w:rFonts w:ascii="Cambria" w:hAnsi="Cambria" w:cs="Cambria"/>
          <w:b/>
          <w:sz w:val="32"/>
        </w:rPr>
        <w:t>и ще останат даже и зад вас.</w:t>
      </w:r>
    </w:p>
    <w:p w:rsidR="00CA4771" w:rsidRDefault="00CA4771" w:rsidP="00D1300E">
      <w:pPr>
        <w:pStyle w:val="NoSpacing"/>
        <w:rPr>
          <w:rFonts w:ascii="Cambria" w:hAnsi="Cambria" w:cs="Cambria"/>
          <w:b/>
          <w:sz w:val="32"/>
        </w:rPr>
      </w:pPr>
    </w:p>
    <w:p w:rsidR="00CA4771" w:rsidRDefault="00CA4771" w:rsidP="00D1300E">
      <w:pPr>
        <w:pStyle w:val="NoSpacing"/>
        <w:rPr>
          <w:rFonts w:ascii="Cambria" w:hAnsi="Cambria" w:cs="Cambria"/>
          <w:b/>
          <w:sz w:val="32"/>
        </w:rPr>
      </w:pPr>
    </w:p>
    <w:p w:rsidR="00CA4771" w:rsidRDefault="00CA4771" w:rsidP="00D1300E">
      <w:pPr>
        <w:pStyle w:val="NoSpacing"/>
        <w:rPr>
          <w:rFonts w:ascii="Cambria" w:hAnsi="Cambria" w:cs="Cambria"/>
          <w:b/>
          <w:sz w:val="32"/>
        </w:rPr>
      </w:pPr>
    </w:p>
    <w:p w:rsidR="00CA4771" w:rsidRPr="00D1300E" w:rsidRDefault="00CA4771" w:rsidP="00D1300E">
      <w:pPr>
        <w:pStyle w:val="NoSpacing"/>
        <w:rPr>
          <w:rFonts w:ascii="Cambria" w:hAnsi="Cambria" w:cs="Cambria"/>
          <w:b/>
          <w:sz w:val="32"/>
        </w:rPr>
      </w:pPr>
    </w:p>
    <w:sectPr w:rsidR="00CA4771" w:rsidRPr="00D1300E" w:rsidSect="00B4006E">
      <w:headerReference w:type="default" r:id="rId11"/>
      <w:footerReference w:type="default" r:id="rId12"/>
      <w:headerReference w:type="first" r:id="rId13"/>
      <w:pgSz w:w="11906" w:h="16838" w:code="9"/>
      <w:pgMar w:top="5330" w:right="2160" w:bottom="1134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A62" w:rsidRDefault="005F6A62" w:rsidP="0068245E">
      <w:pPr>
        <w:spacing w:after="0" w:line="240" w:lineRule="auto"/>
      </w:pPr>
      <w:r>
        <w:separator/>
      </w:r>
    </w:p>
  </w:endnote>
  <w:endnote w:type="continuationSeparator" w:id="0">
    <w:p w:rsidR="005F6A62" w:rsidRDefault="005F6A6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rPr>
            <w:lang w:bidi="bg-BG"/>
          </w:rPr>
          <w:fldChar w:fldCharType="begin"/>
        </w:r>
        <w:r>
          <w:rPr>
            <w:lang w:bidi="bg-BG"/>
          </w:rPr>
          <w:instrText xml:space="preserve"> PAGE   \* MERGEFORMAT </w:instrText>
        </w:r>
        <w:r>
          <w:rPr>
            <w:lang w:bidi="bg-BG"/>
          </w:rPr>
          <w:fldChar w:fldCharType="separate"/>
        </w:r>
        <w:r w:rsidR="008D1944">
          <w:rPr>
            <w:noProof/>
            <w:lang w:bidi="bg-BG"/>
          </w:rPr>
          <w:t>3</w:t>
        </w:r>
        <w:r>
          <w:rPr>
            <w:noProof/>
            <w:lang w:bidi="bg-BG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A62" w:rsidRDefault="005F6A62" w:rsidP="0068245E">
      <w:pPr>
        <w:spacing w:after="0" w:line="240" w:lineRule="auto"/>
      </w:pPr>
      <w:r>
        <w:separator/>
      </w:r>
    </w:p>
  </w:footnote>
  <w:footnote w:type="continuationSeparator" w:id="0">
    <w:p w:rsidR="005F6A62" w:rsidRDefault="005F6A6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bg-BG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Група 3" descr="Цветя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Картина 4" descr="Тъмночервени цветя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Картина 5" descr="Венчелистчета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Свободна линия 6" descr="Венчелистчета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Свободна линия 7" descr="Венчелистчета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Свободна линия 8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Свободна линия 9" descr="Венчелистчета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Свободна линия 10" descr="Венчелистчета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Свободна линия 11" descr="Венчелистчета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Свободна линия 12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Свободна линия 13" descr="Венчелистчета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Свободна линия 14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Свободна линия 15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Свободна линия 16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Свободна линия 17" descr="Венчелистчета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Свободна линия 18" descr="Венчелистчета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67FD38" id="Група 3" o:spid="_x0000_s1026" alt="Цветя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4" o:spid="_x0000_s1027" type="#_x0000_t75" alt="Тъмночервени цветя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Тъмночервени цветя" croptop="11340f" cropbottom="16322f" cropleft="5137f"/>
                <v:path arrowok="t"/>
              </v:shape>
              <v:shape id="Картина 5" o:spid="_x0000_s1028" type="#_x0000_t75" alt="Венчелистчета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Венчелистчета" croptop="11131f" cropbottom="16412f" cropleft="11563f" cropright="8752f"/>
                <v:path arrowok="t"/>
              </v:shape>
              <v:shape id="Свободна линия 6" o:spid="_x0000_s1029" alt="Венчелистчета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Свободна линия 7" o:spid="_x0000_s1030" alt="Венчелистчета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Свободна линия 8" o:spid="_x0000_s1031" alt="Венчелистчета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Свободна линия 9" o:spid="_x0000_s1032" alt="Венчелистчета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Свободна линия 10" o:spid="_x0000_s1033" alt="Венчелистчета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Свободна линия 11" o:spid="_x0000_s1034" alt="Венчелистчета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Свободна линия 12" o:spid="_x0000_s1035" alt="Венчелистчета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Свободна линия 13" o:spid="_x0000_s1036" alt="Венчелистчета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Свободна линия 14" o:spid="_x0000_s1037" alt="Венчелистчета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Свободна линия 15" o:spid="_x0000_s1038" alt="Венчелистчета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Свободна линия 16" o:spid="_x0000_s1039" alt="Венчелистчета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Свободна линия 17" o:spid="_x0000_s1040" alt="Венчелистчета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Свободна линия 18" o:spid="_x0000_s1041" alt="Венчелистчета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Рамка 2" descr="Граница около документ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F460E75" id="Рамка 2" o:spid="_x0000_s1026" alt="Граница около документ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15EA6B56">
              <wp:simplePos x="0" y="0"/>
              <wp:positionH relativeFrom="page">
                <wp:posOffset>459740</wp:posOffset>
              </wp:positionH>
              <wp:positionV relativeFrom="page">
                <wp:posOffset>486410</wp:posOffset>
              </wp:positionV>
              <wp:extent cx="6848475" cy="9144000"/>
              <wp:effectExtent l="0" t="0" r="6985" b="0"/>
              <wp:wrapNone/>
              <wp:docPr id="25" name="Рамка 25" descr="Граница около документ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475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9CF0EB9" id="Рамка 25" o:spid="_x0000_s1026" alt="Граница около документ" style="position:absolute;margin-left:36.2pt;margin-top:38.3pt;width:539.25pt;height:10in;z-index:-251673600;visibility:visible;mso-wrap-style:square;mso-width-percent:881;mso-height-percent:909;mso-wrap-distance-left:9pt;mso-wrap-distance-top:0;mso-wrap-distance-right:9pt;mso-wrap-distance-bottom:0;mso-position-horizontal:absolute;mso-position-horizontal-relative:page;mso-position-vertical:absolute;mso-position-vertical-relative:page;mso-width-percent:881;mso-height-percent:909;mso-width-relative:page;mso-height-relative:page;v-text-anchor:middle" coordsize="6848475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" path="m,l6848475,r,9144000l,9144000,,xm466107,466107r,8211786l6382368,8677893r,-8211786l466107,466107xe" fillcolor="#82b4b9 [3204]" stroked="f" strokeweight="1pt">
              <v:stroke joinstyle="miter"/>
              <v:path arrowok="t" o:connecttype="custom" o:connectlocs="0,0;6848475,0;6848475,9144000;0,9144000;0,0;466107,466107;466107,8677893;6382368,8677893;6382368,466107;466107,466107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bg-BG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Група 1" descr="Цветя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Картина 27" descr="Тъмночервени цветя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Картина 29" descr="Венчелистчета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Свободна линия 31" descr="Венчелистчета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Свободна линия 32" descr="Венчелистчета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Свободна линия 33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Свободна линия 34" descr="Венчелистчета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Свободна линия 35" descr="Венчелистчета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Свободна линия 36" descr="Венчелистчета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Свободна линия 37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Свободна линия 38" descr="Венчелистчета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Свободна линия 39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Свободна линия 40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Свободна линия 41" descr="Венчелистчета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Свободна линия 42" descr="Венчелистчета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Свободна линия 43" descr="Венчелистчета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7CDB3C" id="Група 1" o:spid="_x0000_s1026" alt="Цветя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27" o:spid="_x0000_s1027" type="#_x0000_t75" alt="Тъмночервени цветя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Тъмночервени цветя" croptop="11340f" cropbottom="16322f" cropleft="5137f"/>
                <v:path arrowok="t"/>
              </v:shape>
              <v:shape id="Картина 29" o:spid="_x0000_s1028" type="#_x0000_t75" alt="Венчелистчета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Венчелистчета" croptop="11131f" cropbottom="16412f" cropleft="11563f" cropright="8752f"/>
                <v:path arrowok="t"/>
              </v:shape>
              <v:shape id="Свободна линия 31" o:spid="_x0000_s1029" alt="Венчелистчета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Свободна линия 32" o:spid="_x0000_s1030" alt="Венчелистчета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Свободна линия 33" o:spid="_x0000_s1031" alt="Венчелистчета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Свободна линия 34" o:spid="_x0000_s1032" alt="Венчелистчета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Свободна линия 35" o:spid="_x0000_s1033" alt="Венчелистчета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Свободна линия 36" o:spid="_x0000_s1034" alt="Венчелистчета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Свободна линия 37" o:spid="_x0000_s1035" alt="Венчелистчета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Свободна линия 38" o:spid="_x0000_s1036" alt="Венчелистчета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Свободна линия 39" o:spid="_x0000_s1037" alt="Венчелистчета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Свободна линия 40" o:spid="_x0000_s1038" alt="Венчелистчета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Свободна линия 41" o:spid="_x0000_s1039" alt="Венчелистчета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Свободна линия 42" o:spid="_x0000_s1040" alt="Венчелистчета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Свободна линия 43" o:spid="_x0000_s1041" alt="Венчелистчета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и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CD9"/>
    <w:rsid w:val="000E33EA"/>
    <w:rsid w:val="001570B2"/>
    <w:rsid w:val="001624C3"/>
    <w:rsid w:val="00220400"/>
    <w:rsid w:val="002733AA"/>
    <w:rsid w:val="002A068F"/>
    <w:rsid w:val="00304784"/>
    <w:rsid w:val="004611DB"/>
    <w:rsid w:val="004945EA"/>
    <w:rsid w:val="005D2D39"/>
    <w:rsid w:val="005F6A62"/>
    <w:rsid w:val="0068245E"/>
    <w:rsid w:val="0069500E"/>
    <w:rsid w:val="006D5CD9"/>
    <w:rsid w:val="00713F12"/>
    <w:rsid w:val="00727B66"/>
    <w:rsid w:val="007A4EDB"/>
    <w:rsid w:val="00834305"/>
    <w:rsid w:val="00897FB4"/>
    <w:rsid w:val="008D1944"/>
    <w:rsid w:val="009061D8"/>
    <w:rsid w:val="009124DD"/>
    <w:rsid w:val="0094423C"/>
    <w:rsid w:val="009A2EE9"/>
    <w:rsid w:val="009E009C"/>
    <w:rsid w:val="00A95506"/>
    <w:rsid w:val="00AB123B"/>
    <w:rsid w:val="00B168F9"/>
    <w:rsid w:val="00B4006E"/>
    <w:rsid w:val="00B74B23"/>
    <w:rsid w:val="00C67FD5"/>
    <w:rsid w:val="00C8348B"/>
    <w:rsid w:val="00C93A32"/>
    <w:rsid w:val="00CA4771"/>
    <w:rsid w:val="00CE754C"/>
    <w:rsid w:val="00CF207A"/>
    <w:rsid w:val="00D1300E"/>
    <w:rsid w:val="00D529A9"/>
    <w:rsid w:val="00E402F3"/>
    <w:rsid w:val="00E43EFE"/>
    <w:rsid w:val="00ED7E62"/>
    <w:rsid w:val="00FF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8E580D8"/>
  <w15:chartTrackingRefBased/>
  <w15:docId w15:val="{8D999148-677A-4DE6-85AB-384BD612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bg-BG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a">
    <w:name w:val="Час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0">
    <w:name w:val="Място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Информация за връзка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VETELINA%20TRENOVA\AppData\Roaming\Microsoft\&#1064;&#1072;&#1073;&#1083;&#1086;&#1085;&#1080;\&#1051;&#1080;&#1089;&#1090;&#1086;&#1074;&#1082;&#1072;%20&#1079;&#1072;%20&#1087;&#1088;&#1086;&#1083;&#1077;&#1090;&#1085;&#1086;%20&#1089;&#1098;&#1073;&#1080;&#1090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b916922-9b11-4405-8048-d866fe1b0a52">U2EZSTYFJUYA-4-68</_dlc_DocId>
    <_dlc_DocIdUrl xmlns="7b916922-9b11-4405-8048-d866fe1b0a52">
      <Url>https://www.uni-ruse.bg/Centers/UB/_layouts/15/DocIdRedir.aspx?ID=U2EZSTYFJUYA-4-68</Url>
      <Description>U2EZSTYFJUYA-4-68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393D9718FD5C44CA742B49867EBD536" ma:contentTypeVersion="0" ma:contentTypeDescription="Създаване на нов документ" ma:contentTypeScope="" ma:versionID="ef7d0032cea1e26a34f3d2c4fe171825">
  <xsd:schema xmlns:xsd="http://www.w3.org/2001/XMLSchema" xmlns:xs="http://www.w3.org/2001/XMLSchema" xmlns:p="http://schemas.microsoft.com/office/2006/metadata/properties" xmlns:ns2="7b916922-9b11-4405-8048-d866fe1b0a52" targetNamespace="http://schemas.microsoft.com/office/2006/metadata/properties" ma:root="true" ma:fieldsID="7c17157636d8690eea1404bcea5131ae" ns2:_="">
    <xsd:import namespace="7b916922-9b11-4405-8048-d866fe1b0a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16922-9b11-4405-8048-d866fe1b0a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Стойност на ИД на документ" ma:description="Стойността на ИД на документ, присвоен на този елемент." ma:internalName="_dlc_DocId" ma:readOnly="true">
      <xsd:simpleType>
        <xsd:restriction base="dms:Text"/>
      </xsd:simpleType>
    </xsd:element>
    <xsd:element name="_dlc_DocIdUrl" ma:index="9" nillable="true" ma:displayName="ИД на документ" ma:description="Постоянна връзка към този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purl.org/dc/elements/1.1/"/>
    <ds:schemaRef ds:uri="http://schemas.openxmlformats.org/package/2006/metadata/core-properties"/>
    <ds:schemaRef ds:uri="a4f35948-e619-41b3-aa29-22878b09cfd2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40262f94-9f35-4ac3-9a90-690165a166b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5601F19-D5D1-4580-9369-5E0CD8CBBAAD}"/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450F7D-E878-4C89-9CBF-0C0CBA45997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97B1CE5-9098-419B-8D66-59A9343962FD}"/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за пролетно събитие.dotx</Template>
  <TotalTime>6</TotalTime>
  <Pages>3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TSVETELINA TRENOVA</dc:creator>
  <cp:keywords/>
  <dc:description/>
  <cp:lastModifiedBy>Евгения Георгиева</cp:lastModifiedBy>
  <cp:revision>4</cp:revision>
  <dcterms:created xsi:type="dcterms:W3CDTF">2025-01-13T11:37:00Z</dcterms:created>
  <dcterms:modified xsi:type="dcterms:W3CDTF">2025-02-18T09:20:00Z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0x010100E393D9718FD5C44CA742B49867EBD536</vt:lpwstr>
  </property>
  <property fmtid="{D5CDD505-2E9C-101B-9397-08002B2CF9AE}" pid="3" name="_dlc_DocIdItemGuid">
    <vt:lpwstr>3bb265aa-32ee-4e9b-8a7e-b2ea7c8a761f</vt:lpwstr>
  </property>
</Properties>
</file>